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both"/>
      </w:pPr>
    </w:p>
    <w:tbl>
      <w:tblPr>
        <w:tblStyle w:val="10"/>
        <w:tblW w:w="147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866"/>
        <w:gridCol w:w="1740"/>
        <w:gridCol w:w="2175"/>
        <w:gridCol w:w="2100"/>
        <w:gridCol w:w="1875"/>
        <w:gridCol w:w="1875"/>
        <w:gridCol w:w="915"/>
        <w:gridCol w:w="14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jc w:val="left"/>
              <w:rPr>
                <w:rFonts w:hint="eastAsia" w:asci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4771" w:type="dxa"/>
            <w:gridSpan w:val="9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center"/>
              <w:rPr>
                <w:rFonts w:asci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-SA"/>
              </w:rPr>
              <w:t>2021年“文明在行动·满意在贵州”活动县（市、区）</w:t>
            </w:r>
            <w:r>
              <w:rPr>
                <w:rFonts w:hint="eastAsia" w:asci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-SA"/>
              </w:rPr>
              <w:t>年度综合考核成绩排名表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排名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县（市、区）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资料审核</w:t>
            </w: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（占比30%）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省直部门指标考核</w:t>
            </w: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（占比30%）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第三方实地测评</w:t>
            </w: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（占比40%） 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管理难度加分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工作亮点加分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扣分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综合得分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观山湖区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97.28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84.60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96.62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97.71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红花岗区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97.55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93.24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95.29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97.35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花溪区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92.58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93.26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95.72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1.20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97.24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南明区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96.26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89.96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93.84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96.90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福泉市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96.51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94.50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90.66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96.87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云岩区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91.84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93.40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91.96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96.86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赤水市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96.94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91.39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96.11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95.94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仁怀市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96.84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85.87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91.37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0.90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95.26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凯里市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97.28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85.11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96.19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1.00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94.69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钟山区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98.58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90.12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93.91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1.20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1.00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94.37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乌当区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87.56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88.87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95.45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1.20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94.31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黔西市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90.56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92.44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90.96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0.90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94.18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清镇市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96.28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85.37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89.63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1.20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94.05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龙里县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85.28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91.30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94.75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息烽县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97.28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96.46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89.26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白云区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95.58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86.70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94.63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0.60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西秀区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94.56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95.23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86.20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1.20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93.62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碧江区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91.95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91.19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86.15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1.20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修文县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96.65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92.78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91.07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93.56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施秉县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93.29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95.82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92.01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93.54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玉屏县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90.56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94.37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88.21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22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长顺县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92.12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90.87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89.55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93.22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23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荔波县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92.52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92.92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86.13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24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都匀市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91.84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90.47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88.87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1.20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25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平塘县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94.56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85.96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86.47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91.74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26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德江县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95.82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86.82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88.89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27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贵定县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91.84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87.41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87.15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28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七星关区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93.58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92.57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86.84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2.00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29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盘州市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94.85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87.97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88.41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1.20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30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三穗县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91.58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91.24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84.98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31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罗甸县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90.58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88.38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86.10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32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开阳县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91.89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91.43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85.27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33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万山区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91.95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93.17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83.24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34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金沙县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87.79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93.62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87.09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35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三都县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90.82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83.46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85.31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36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瓮安县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95.54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80.94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87.86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0.60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37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独山县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85.10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92.31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84.84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38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汇川区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91.02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90.01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84.01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1.20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39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江口县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85.79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91.88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83.74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40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兴义市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86.53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87.56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94.67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5.00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41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凤冈县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90.98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81.39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83.77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42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织金县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93.26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84.66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81.79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0.90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88.49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43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普定县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87.58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89.89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82.31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88.47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44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思南县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95.56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83.66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88.39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45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正安县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90.98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80.52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84.01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46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岑巩县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90.58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88.94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82.37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47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安龙县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79.34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95.22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89.72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48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惠水县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88.24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85.33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85.61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49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望谟县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85.94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88.21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86.97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50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兴仁市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90.27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87.95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86.22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87.95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51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剑河县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90.44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85.57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82.88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87.76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52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丹寨县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80.98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92.06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89.58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87.74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53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雷山县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90.21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84.56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86.65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87.59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54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黎平县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90.58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90.53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75.36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55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册亨县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81.04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97.93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81.88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56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贞丰县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87.16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86.96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84.91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57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台江县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89.44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93.06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77.16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86.61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58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晴隆县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83.97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88.93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86.36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59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天柱县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92.51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81.28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84.35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86.38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60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湄潭县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91.10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87.42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80.99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61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余庆县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90.46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89.84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77.75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62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播州区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85.56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92.42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85.13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1.20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63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镇宁县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90.26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84.52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79.22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86.12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镇远县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90.93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84.27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83.45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65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大方县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92.57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87.02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76.23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0.90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85.77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66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水城区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92.75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77.39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88.44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1.00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85.72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67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松桃县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88.80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83.31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83.90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85.69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68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从江县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83.88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89.48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76.68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85.68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69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紫云县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92.54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73.98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81.65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85.62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70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务川县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88.24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78.24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85.91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85.61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71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石阡县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85.48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88.90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79.36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85.56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72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道真县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92.91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82.09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82.35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73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威宁县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85.83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85.50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74.37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74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锦屏县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82.42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90.50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82.84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75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印江县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83.88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91.05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77.45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76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黄平县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77.54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88.60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87.56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77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麻江县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72.97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92.71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85.95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78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桐梓县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84.56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89.45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76.38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0.90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79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沿河县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80.92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85.98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82.39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80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关岭县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88.57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88.20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77.34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81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普安县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76.17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93.70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82.24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82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平坝区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79.54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91.47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82.49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2.00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83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六枝特区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78.58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81.19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85.86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0.60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84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纳雍县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90.85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79.59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73.99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1.50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85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习水县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82.26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75.90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79.18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86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赫章县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85.52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84.64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76.95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82.13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87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榕江县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83.30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83.72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76.45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0.00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0.50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81.19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88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绥阳县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84.26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78.49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72.59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0.30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3.00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81.16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  <w:jc w:val="center"/>
        </w:trPr>
        <w:tc>
          <w:tcPr>
            <w:tcW w:w="14771" w:type="dxa"/>
            <w:gridSpan w:val="9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_GB2312" w:eastAsia="楷体_GB2312" w:cs="楷体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注：综合得分＝资料审核得分×30%+省直部门指标考核得分×30%+第三方实地测评得分×40%+管理难度加分+工作亮点加分-扣分</w:t>
            </w:r>
          </w:p>
        </w:tc>
      </w:tr>
    </w:tbl>
    <w:p>
      <w:pPr>
        <w:pStyle w:val="2"/>
        <w:jc w:val="both"/>
      </w:pPr>
    </w:p>
    <w:sectPr>
      <w:footerReference r:id="rId3" w:type="default"/>
      <w:pgSz w:w="16840" w:h="11907" w:orient="landscape"/>
      <w:pgMar w:top="1588" w:right="2098" w:bottom="1474" w:left="1985" w:header="851" w:footer="992" w:gutter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="0" w:wrap="around" w:vAnchor="text" w:hAnchor="margin" w:xAlign="center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>
      <w:rPr>
        <w:rStyle w:val="12"/>
      </w:rPr>
      <w:fldChar w:fldCharType="begin"/>
    </w:r>
    <w:r>
      <w:rPr>
        <w:rStyle w:val="12"/>
      </w:rPr>
      <w:instrText xml:space="preserve">Page</w:instrText>
    </w:r>
    <w:r>
      <w:rPr>
        <w:rStyle w:val="12"/>
      </w:rPr>
      <w:fldChar w:fldCharType="separate"/>
    </w:r>
    <w:r>
      <w:rPr>
        <w:rStyle w:val="12"/>
      </w:rPr>
      <w:t>1</w:t>
    </w:r>
    <w:r>
      <w:rPr>
        <w:rStyle w:val="12"/>
      </w:rPr>
      <w:fldChar w:fldCharType="end"/>
    </w:r>
  </w:p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57C44F3F"/>
    <w:rsid w:val="63DB5B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6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7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Char Char"/>
    <w:basedOn w:val="3"/>
    <w:next w:val="4"/>
    <w:uiPriority w:val="0"/>
    <w:pPr>
      <w:jc w:val="center"/>
      <w:outlineLvl w:val="0"/>
    </w:pPr>
    <w:rPr>
      <w:rFonts w:ascii="Arial" w:hAnsi="Arial"/>
      <w:b/>
      <w:sz w:val="32"/>
    </w:rPr>
  </w:style>
  <w:style w:type="paragraph" w:customStyle="1" w:styleId="3">
    <w:name w:val="正文 New New New New New New New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Subtitle"/>
    <w:basedOn w:val="1"/>
    <w:next w:val="1"/>
    <w:qFormat/>
    <w:uiPriority w:val="0"/>
    <w:pPr>
      <w:jc w:val="center"/>
    </w:pPr>
    <w:rPr>
      <w:rFonts w:ascii="Times New Roman" w:hAnsi="Times New Roman" w:eastAsia="宋体" w:cs="Times New Roman"/>
      <w:sz w:val="24"/>
    </w:rPr>
  </w:style>
  <w:style w:type="paragraph" w:styleId="8">
    <w:name w:val="footer"/>
    <w:basedOn w:val="1"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character" w:styleId="12">
    <w:name w:val="page number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9</Pages>
  <Words>1966</Words>
  <Characters>4295</Characters>
  <Lines>966</Lines>
  <Paragraphs>824</Paragraphs>
  <TotalTime>32</TotalTime>
  <ScaleCrop>false</ScaleCrop>
  <LinksUpToDate>false</LinksUpToDate>
  <CharactersWithSpaces>4858</CharactersWithSpaces>
  <Application>WPS Office_11.1.0.9192_F1E327BC-269C-435d-A152-05C5408002CA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2022-01-27T07:37:00Z</dcterms:created>
  <dc:creator>啊龜</dc:creator>
  <cp:lastModifiedBy>百晓生</cp:lastModifiedBy>
  <dcterms:modified xsi:type="dcterms:W3CDTF">2022-01-28T08:12:29Z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739B866A8A3242E598B2AE143EB29AA7</vt:lpwstr>
  </property>
</Properties>
</file>